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0FA" w:rsidRDefault="003510F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s1026" type="#_x0000_t75" style="position:absolute;left:0;text-align:left;margin-left:-79.9pt;margin-top:-69.25pt;width:572.25pt;height:808.9pt;z-index:251658240;visibility:visible">
            <v:imagedata r:id="rId4" o:title=""/>
          </v:shape>
        </w:pict>
      </w:r>
    </w:p>
    <w:p w:rsidR="003510FA" w:rsidRDefault="003510FA"/>
    <w:p w:rsidR="003510FA" w:rsidRDefault="003510FA"/>
    <w:p w:rsidR="003510FA" w:rsidRDefault="003510FA"/>
    <w:p w:rsidR="003510FA" w:rsidRDefault="003510FA"/>
    <w:p w:rsidR="003510FA" w:rsidRDefault="003510FA"/>
    <w:p w:rsidR="003510FA" w:rsidRDefault="003510FA"/>
    <w:p w:rsidR="003510FA" w:rsidRDefault="003510FA"/>
    <w:p w:rsidR="003510FA" w:rsidRDefault="003510FA"/>
    <w:p w:rsidR="003510FA" w:rsidRDefault="003510FA"/>
    <w:p w:rsidR="003510FA" w:rsidRDefault="003510FA"/>
    <w:p w:rsidR="003510FA" w:rsidRDefault="003510FA"/>
    <w:p w:rsidR="003510FA" w:rsidRDefault="003510FA"/>
    <w:p w:rsidR="003510FA" w:rsidRDefault="003510FA"/>
    <w:p w:rsidR="003510FA" w:rsidRDefault="003510FA"/>
    <w:p w:rsidR="003510FA" w:rsidRDefault="003510FA"/>
    <w:p w:rsidR="003510FA" w:rsidRDefault="003510FA">
      <w:bookmarkStart w:id="0" w:name="_GoBack"/>
      <w:bookmarkEnd w:id="0"/>
    </w:p>
    <w:p w:rsidR="003510FA" w:rsidRDefault="003510FA"/>
    <w:p w:rsidR="003510FA" w:rsidRDefault="003510FA"/>
    <w:p w:rsidR="003510FA" w:rsidRDefault="003510FA"/>
    <w:p w:rsidR="003510FA" w:rsidRDefault="003510FA"/>
    <w:p w:rsidR="003510FA" w:rsidRDefault="003510FA"/>
    <w:p w:rsidR="003510FA" w:rsidRDefault="003510FA"/>
    <w:p w:rsidR="003510FA" w:rsidRDefault="003510FA"/>
    <w:p w:rsidR="003510FA" w:rsidRDefault="003510FA">
      <w:r>
        <w:rPr>
          <w:noProof/>
        </w:rPr>
        <w:pict>
          <v:shape id="图片 4" o:spid="_x0000_s1027" type="#_x0000_t75" style="position:absolute;left:0;text-align:left;margin-left:-72.45pt;margin-top:-65.75pt;width:569.1pt;height:804.45pt;z-index:251659264;visibility:visible">
            <v:imagedata r:id="rId5" o:title=""/>
          </v:shape>
        </w:pict>
      </w:r>
    </w:p>
    <w:sectPr w:rsidR="003510FA" w:rsidSect="009049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21D2"/>
    <w:rsid w:val="003510FA"/>
    <w:rsid w:val="00591FAA"/>
    <w:rsid w:val="005F3ABC"/>
    <w:rsid w:val="00904948"/>
    <w:rsid w:val="009C691E"/>
    <w:rsid w:val="00B23276"/>
    <w:rsid w:val="00C12453"/>
    <w:rsid w:val="00EE2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等线" w:eastAsia="等线" w:hAnsi="等线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948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</Pages>
  <Words>4</Words>
  <Characters>23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微软用户</cp:lastModifiedBy>
  <cp:revision>4</cp:revision>
  <dcterms:created xsi:type="dcterms:W3CDTF">2017-04-07T07:29:00Z</dcterms:created>
  <dcterms:modified xsi:type="dcterms:W3CDTF">2017-04-07T07:34:00Z</dcterms:modified>
</cp:coreProperties>
</file>