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1EB" w:rsidRDefault="00C331EB" w:rsidP="00895A6E">
      <w:pPr>
        <w:rPr>
          <w:lang w:eastAsia="zh-CN"/>
        </w:rPr>
      </w:pPr>
      <w:r>
        <w:rPr>
          <w:noProof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26" type="#_x0000_t75" style="position:absolute;margin-left:0;margin-top:0;width:616pt;height:846pt;z-index:251658240;visibility:visible">
            <v:imagedata r:id="rId4" o:title=""/>
          </v:shape>
        </w:pict>
      </w:r>
    </w:p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>
      <w:bookmarkStart w:id="0" w:name="_GoBack"/>
      <w:bookmarkEnd w:id="0"/>
    </w:p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Default="00C331EB" w:rsidP="00895A6E"/>
    <w:p w:rsidR="00C331EB" w:rsidRPr="00895A6E" w:rsidRDefault="00C331EB" w:rsidP="00895A6E">
      <w:r>
        <w:rPr>
          <w:noProof/>
          <w:lang w:eastAsia="zh-CN"/>
        </w:rPr>
        <w:pict>
          <v:shape id="图片 3" o:spid="_x0000_s1027" type="#_x0000_t75" style="position:absolute;margin-left:0;margin-top:0;width:621.5pt;height:846pt;z-index:251659264;visibility:visible">
            <v:imagedata r:id="rId5" o:title=""/>
          </v:shape>
        </w:pict>
      </w:r>
    </w:p>
    <w:sectPr w:rsidR="00C331EB" w:rsidRPr="00895A6E" w:rsidSect="0012011F">
      <w:pgSz w:w="12240" w:h="16840"/>
      <w:pgMar w:top="0" w:right="44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lTrailSpac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2676"/>
    <w:rsid w:val="0012011F"/>
    <w:rsid w:val="00356D74"/>
    <w:rsid w:val="00372BC2"/>
    <w:rsid w:val="00722676"/>
    <w:rsid w:val="00895A6E"/>
    <w:rsid w:val="009C462A"/>
    <w:rsid w:val="00B25DC3"/>
    <w:rsid w:val="00B46828"/>
    <w:rsid w:val="00C331EB"/>
    <w:rsid w:val="00CC7CE5"/>
    <w:rsid w:val="00F03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11F"/>
    <w:pPr>
      <w:widowControl w:val="0"/>
    </w:pPr>
    <w:rPr>
      <w:kern w:val="0"/>
      <w:sz w:val="22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12011F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12011F"/>
    <w:pPr>
      <w:ind w:left="114"/>
    </w:pPr>
    <w:rPr>
      <w:rFonts w:ascii="宋体" w:hAnsi="宋体"/>
      <w:sz w:val="29"/>
      <w:szCs w:val="29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515C83"/>
    <w:rPr>
      <w:kern w:val="0"/>
      <w:sz w:val="22"/>
      <w:lang w:eastAsia="en-US"/>
    </w:rPr>
  </w:style>
  <w:style w:type="paragraph" w:styleId="ListParagraph">
    <w:name w:val="List Paragraph"/>
    <w:basedOn w:val="Normal"/>
    <w:uiPriority w:val="99"/>
    <w:qFormat/>
    <w:rsid w:val="0012011F"/>
  </w:style>
  <w:style w:type="paragraph" w:customStyle="1" w:styleId="TableParagraph">
    <w:name w:val="Table Paragraph"/>
    <w:basedOn w:val="Normal"/>
    <w:uiPriority w:val="99"/>
    <w:rsid w:val="001201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2</Pages>
  <Words>9</Words>
  <Characters>56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微软用户</cp:lastModifiedBy>
  <cp:revision>9</cp:revision>
  <dcterms:created xsi:type="dcterms:W3CDTF">2017-04-07T15:25:00Z</dcterms:created>
  <dcterms:modified xsi:type="dcterms:W3CDTF">2017-04-07T07:47:00Z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10.1</vt:lpwstr>
  </property>
</Properties>
</file>